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A1" w:rsidRPr="00394828" w:rsidRDefault="00B448A1" w:rsidP="00CB7FC6">
      <w:pPr>
        <w:jc w:val="center"/>
        <w:rPr>
          <w:b/>
          <w:bCs/>
          <w:sz w:val="28"/>
          <w:szCs w:val="28"/>
        </w:rPr>
      </w:pPr>
      <w:r w:rsidRPr="00394828">
        <w:rPr>
          <w:b/>
          <w:bCs/>
          <w:sz w:val="28"/>
          <w:szCs w:val="28"/>
        </w:rPr>
        <w:t>ÓRAVÁZLAT</w:t>
      </w:r>
    </w:p>
    <w:p w:rsidR="00B448A1" w:rsidRDefault="00B448A1" w:rsidP="00212D5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Szitakötő 45. szám</w:t>
      </w:r>
    </w:p>
    <w:p w:rsidR="00B448A1" w:rsidRDefault="00B448A1" w:rsidP="00212D5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Kerekedő kirakó</w:t>
      </w:r>
    </w:p>
    <w:p w:rsidR="00B448A1" w:rsidRPr="00A656C5" w:rsidRDefault="00B448A1" w:rsidP="00A656C5">
      <w:pPr>
        <w:spacing w:after="0" w:line="240" w:lineRule="auto"/>
        <w:rPr>
          <w:b/>
          <w:bCs/>
          <w:sz w:val="28"/>
          <w:szCs w:val="28"/>
        </w:rPr>
      </w:pPr>
      <w:r w:rsidRPr="00A656C5">
        <w:rPr>
          <w:b/>
          <w:bCs/>
          <w:sz w:val="28"/>
          <w:szCs w:val="28"/>
        </w:rPr>
        <w:t>Tantárgy: angol</w:t>
      </w:r>
    </w:p>
    <w:p w:rsidR="00B448A1" w:rsidRPr="00A656C5" w:rsidRDefault="00B448A1" w:rsidP="00A656C5">
      <w:pPr>
        <w:spacing w:after="0" w:line="240" w:lineRule="auto"/>
        <w:rPr>
          <w:b/>
          <w:bCs/>
          <w:sz w:val="28"/>
          <w:szCs w:val="28"/>
        </w:rPr>
      </w:pPr>
      <w:r w:rsidRPr="00A656C5">
        <w:rPr>
          <w:b/>
          <w:bCs/>
          <w:sz w:val="28"/>
          <w:szCs w:val="28"/>
        </w:rPr>
        <w:t>Osztály: 3. b</w:t>
      </w:r>
    </w:p>
    <w:p w:rsidR="00B448A1" w:rsidRDefault="00B448A1" w:rsidP="00CB7FC6">
      <w:pPr>
        <w:rPr>
          <w:sz w:val="28"/>
          <w:szCs w:val="28"/>
          <w:u w:val="single"/>
        </w:rPr>
      </w:pPr>
    </w:p>
    <w:p w:rsidR="00B448A1" w:rsidRPr="001900E1" w:rsidRDefault="00B448A1" w:rsidP="00CB7FC6">
      <w:pPr>
        <w:rPr>
          <w:sz w:val="28"/>
          <w:szCs w:val="28"/>
          <w:u w:val="single"/>
        </w:rPr>
      </w:pPr>
      <w:r w:rsidRPr="001900E1">
        <w:rPr>
          <w:sz w:val="28"/>
          <w:szCs w:val="28"/>
          <w:u w:val="single"/>
        </w:rPr>
        <w:t>Bemelegítő vagy levezető játékos feladat</w:t>
      </w:r>
    </w:p>
    <w:p w:rsidR="00B448A1" w:rsidRDefault="00B448A1" w:rsidP="00A656C5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sz w:val="28"/>
          <w:szCs w:val="28"/>
        </w:rPr>
      </w:pPr>
      <w:r w:rsidRPr="00E56160">
        <w:rPr>
          <w:sz w:val="28"/>
          <w:szCs w:val="28"/>
        </w:rPr>
        <w:t xml:space="preserve">Csoportmunka </w:t>
      </w:r>
    </w:p>
    <w:p w:rsidR="00B448A1" w:rsidRPr="00CB7FC6" w:rsidRDefault="00B448A1" w:rsidP="00A656C5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>(3 fős csoportok) 5 csoport</w:t>
      </w:r>
    </w:p>
    <w:p w:rsidR="00B448A1" w:rsidRDefault="00B448A1" w:rsidP="00A656C5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Minden csoport húz egy számozott borítékot (összesen 5 boríték)</w:t>
      </w:r>
    </w:p>
    <w:p w:rsidR="00B448A1" w:rsidRDefault="00B448A1" w:rsidP="00A656C5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A borítékban lévő kép darabjait kell kirakni a tanulóknak, majd a kiosztott feladatlapon leírni angolul, hogy mi van a képen (a borítékon található sorszámnak megfelelő helyre). Kellék: Angol feladatlap – Baráth Valéria</w:t>
      </w:r>
    </w:p>
    <w:p w:rsidR="00B448A1" w:rsidRDefault="00B448A1" w:rsidP="00A656C5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Ha elkészültek, továbbadják a következő csoportnak a borítékot (így az előre kijelölt „útvonalon” minden csoporthoz eljut minden boríték).</w:t>
      </w:r>
    </w:p>
    <w:p w:rsidR="00B448A1" w:rsidRDefault="00B448A1" w:rsidP="00A656C5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Akik hamarabb végeznek, le is rajzolhatják a leírt tárgyakat.</w:t>
      </w:r>
    </w:p>
    <w:p w:rsidR="00B448A1" w:rsidRDefault="00B448A1" w:rsidP="00CB7FC6">
      <w:pPr>
        <w:rPr>
          <w:sz w:val="28"/>
          <w:szCs w:val="28"/>
        </w:rPr>
      </w:pPr>
      <w:r>
        <w:rPr>
          <w:noProof/>
          <w:lang w:eastAsia="hu-HU"/>
        </w:rPr>
        <w:pict>
          <v:group id="_x0000_s1026" style="position:absolute;margin-left:30.6pt;margin-top:10pt;width:378pt;height:277.6pt;z-index:-251658240" coordorigin="1609,7027" coordsize="7560,5552" wrapcoords="-171 -234 -171 11150 429 11909 429 21717 10714 21775 21471 21775 21557 11909 21771 11267 21771 -234 -171 -2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Kép 1" o:spid="_x0000_s1027" type="#_x0000_t75" style="position:absolute;left:1609;top:7027;width:3780;height:2807;visibility:visible" wrapcoords="-343 -462 -343 21947 21943 21947 21943 -462 -343 -462" stroked="t" strokecolor="#0cf" strokeweight="3pt">
              <v:imagedata r:id="rId5" o:title="" blacklevel="2621f"/>
            </v:shape>
            <v:shape id="Kép 2" o:spid="_x0000_s1028" type="#_x0000_t75" style="position:absolute;left:5389;top:7027;width:3780;height:2861;visibility:visible" wrapcoords="-343 -452 -343 21939 21943 21939 21943 -452 -343 -452" stroked="t" strokecolor="#0cf" strokeweight="3pt">
              <v:imagedata r:id="rId6" o:title="" blacklevel="2621f"/>
            </v:shape>
            <v:shape id="Kép 3" o:spid="_x0000_s1029" type="#_x0000_t75" style="position:absolute;left:5449;top:9877;width:3600;height:2702;visibility:visible" wrapcoords="-343 -457 -343 21943 21943 21943 21943 -457 -343 -457" stroked="t" strokecolor="#0cf" strokeweight="3pt">
              <v:imagedata r:id="rId7" o:title="" blacklevel="2621f"/>
            </v:shape>
            <v:shape id="Kép 4" o:spid="_x0000_s1030" type="#_x0000_t75" style="position:absolute;left:1849;top:9877;width:3600;height:2671;rotation:180;visibility:visible" wrapcoords="-343 -462 -343 21947 21943 21947 21943 -462 -343 -462" stroked="t" strokecolor="#0cf" strokeweight="3pt">
              <v:imagedata r:id="rId8" o:title="" blacklevel="2621f"/>
            </v:shape>
            <w10:wrap type="tight"/>
          </v:group>
        </w:pict>
      </w: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Default="00B448A1" w:rsidP="00CB7FC6">
      <w:pPr>
        <w:rPr>
          <w:sz w:val="28"/>
          <w:szCs w:val="28"/>
        </w:rPr>
      </w:pPr>
    </w:p>
    <w:p w:rsidR="00B448A1" w:rsidRPr="00CB7FC6" w:rsidRDefault="00B448A1" w:rsidP="00CB7FC6">
      <w:pPr>
        <w:rPr>
          <w:sz w:val="28"/>
          <w:szCs w:val="28"/>
        </w:rPr>
      </w:pPr>
    </w:p>
    <w:sectPr w:rsidR="00B448A1" w:rsidRPr="00CB7FC6" w:rsidSect="00EE5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6725E"/>
    <w:multiLevelType w:val="hybridMultilevel"/>
    <w:tmpl w:val="A3B85FBE"/>
    <w:lvl w:ilvl="0" w:tplc="2B48BEE2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7FC6"/>
    <w:rsid w:val="000A6153"/>
    <w:rsid w:val="0018148F"/>
    <w:rsid w:val="001900E1"/>
    <w:rsid w:val="00201400"/>
    <w:rsid w:val="002019A6"/>
    <w:rsid w:val="00212D5E"/>
    <w:rsid w:val="002C315D"/>
    <w:rsid w:val="00394828"/>
    <w:rsid w:val="00421075"/>
    <w:rsid w:val="00436467"/>
    <w:rsid w:val="00697EC1"/>
    <w:rsid w:val="006E6597"/>
    <w:rsid w:val="008369F0"/>
    <w:rsid w:val="00846D15"/>
    <w:rsid w:val="009B6ED7"/>
    <w:rsid w:val="009F0CAC"/>
    <w:rsid w:val="00A656C5"/>
    <w:rsid w:val="00A8423D"/>
    <w:rsid w:val="00B448A1"/>
    <w:rsid w:val="00C51B75"/>
    <w:rsid w:val="00C556F5"/>
    <w:rsid w:val="00CB46BA"/>
    <w:rsid w:val="00CB7FC6"/>
    <w:rsid w:val="00D92280"/>
    <w:rsid w:val="00E56160"/>
    <w:rsid w:val="00E838DE"/>
    <w:rsid w:val="00E87638"/>
    <w:rsid w:val="00ED1D53"/>
    <w:rsid w:val="00EE51F8"/>
    <w:rsid w:val="00EF7A09"/>
    <w:rsid w:val="00FB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1F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B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82</Words>
  <Characters>573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Szitakötő 45</dc:title>
  <dc:subject/>
  <dc:creator>barath.valeria</dc:creator>
  <cp:keywords/>
  <dc:description/>
  <cp:lastModifiedBy>Horvath Iren</cp:lastModifiedBy>
  <cp:revision>6</cp:revision>
  <dcterms:created xsi:type="dcterms:W3CDTF">2019-03-31T13:57:00Z</dcterms:created>
  <dcterms:modified xsi:type="dcterms:W3CDTF">2019-04-07T16:48:00Z</dcterms:modified>
</cp:coreProperties>
</file>