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7AF7" w:rsidRPr="00BA3133" w:rsidRDefault="00957AF7">
      <w:pPr>
        <w:rPr>
          <w:rFonts w:ascii="Times New Roman" w:hAnsi="Times New Roman" w:cs="Times New Roman"/>
          <w:sz w:val="24"/>
          <w:szCs w:val="24"/>
        </w:rPr>
      </w:pPr>
      <w:r w:rsidRPr="00BA3133">
        <w:rPr>
          <w:rFonts w:ascii="Times New Roman" w:hAnsi="Times New Roman" w:cs="Times New Roman"/>
          <w:sz w:val="24"/>
          <w:szCs w:val="24"/>
        </w:rPr>
        <w:t>Etika 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3133">
        <w:rPr>
          <w:rFonts w:ascii="Times New Roman" w:hAnsi="Times New Roman" w:cs="Times New Roman"/>
          <w:sz w:val="24"/>
          <w:szCs w:val="24"/>
        </w:rPr>
        <w:t>osztály</w:t>
      </w:r>
    </w:p>
    <w:p w:rsidR="00957AF7" w:rsidRPr="00BA3133" w:rsidRDefault="00957AF7">
      <w:pPr>
        <w:rPr>
          <w:rFonts w:ascii="Times New Roman" w:hAnsi="Times New Roman" w:cs="Times New Roman"/>
          <w:sz w:val="24"/>
          <w:szCs w:val="24"/>
        </w:rPr>
      </w:pPr>
      <w:r w:rsidRPr="00BA3133">
        <w:rPr>
          <w:rFonts w:ascii="Times New Roman" w:hAnsi="Times New Roman" w:cs="Times New Roman"/>
          <w:sz w:val="24"/>
          <w:szCs w:val="24"/>
        </w:rPr>
        <w:t>Sz.-Pifkó Célia: Emlékbolt</w:t>
      </w:r>
    </w:p>
    <w:p w:rsidR="00957AF7" w:rsidRPr="00BA3133" w:rsidRDefault="00957AF7">
      <w:pPr>
        <w:rPr>
          <w:rFonts w:ascii="Times New Roman" w:hAnsi="Times New Roman" w:cs="Times New Roman"/>
          <w:sz w:val="24"/>
          <w:szCs w:val="24"/>
        </w:rPr>
      </w:pPr>
      <w:r w:rsidRPr="00BA3133">
        <w:rPr>
          <w:rFonts w:ascii="Times New Roman" w:hAnsi="Times New Roman" w:cs="Times New Roman"/>
          <w:sz w:val="24"/>
          <w:szCs w:val="24"/>
        </w:rPr>
        <w:t>Feldolgozás menete:</w:t>
      </w:r>
    </w:p>
    <w:p w:rsidR="00957AF7" w:rsidRPr="00BA3133" w:rsidRDefault="00957AF7" w:rsidP="0002396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A3133">
        <w:rPr>
          <w:rFonts w:ascii="Times New Roman" w:hAnsi="Times New Roman" w:cs="Times New Roman"/>
          <w:sz w:val="24"/>
          <w:szCs w:val="24"/>
        </w:rPr>
        <w:t>Történet meghallgatása</w:t>
      </w:r>
    </w:p>
    <w:p w:rsidR="00957AF7" w:rsidRPr="00BA3133" w:rsidRDefault="00957AF7" w:rsidP="0002396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A3133">
        <w:rPr>
          <w:rFonts w:ascii="Times New Roman" w:hAnsi="Times New Roman" w:cs="Times New Roman"/>
          <w:sz w:val="24"/>
          <w:szCs w:val="24"/>
        </w:rPr>
        <w:t>Beszélgetés a hallottakról</w:t>
      </w:r>
    </w:p>
    <w:p w:rsidR="00957AF7" w:rsidRPr="00BA3133" w:rsidRDefault="00957AF7" w:rsidP="0002396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A3133">
        <w:rPr>
          <w:rFonts w:ascii="Times New Roman" w:hAnsi="Times New Roman" w:cs="Times New Roman"/>
          <w:sz w:val="24"/>
          <w:szCs w:val="24"/>
        </w:rPr>
        <w:t>Rossz emlékeink elmesélése</w:t>
      </w:r>
    </w:p>
    <w:p w:rsidR="00957AF7" w:rsidRPr="00BA3133" w:rsidRDefault="00957AF7" w:rsidP="0002396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A3133">
        <w:rPr>
          <w:rFonts w:ascii="Times New Roman" w:hAnsi="Times New Roman" w:cs="Times New Roman"/>
          <w:sz w:val="24"/>
          <w:szCs w:val="24"/>
        </w:rPr>
        <w:t>Jó emlékek felidézése</w:t>
      </w:r>
    </w:p>
    <w:p w:rsidR="00957AF7" w:rsidRPr="00BA3133" w:rsidRDefault="00957AF7" w:rsidP="0002396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A3133">
        <w:rPr>
          <w:rFonts w:ascii="Times New Roman" w:hAnsi="Times New Roman" w:cs="Times New Roman"/>
          <w:sz w:val="24"/>
          <w:szCs w:val="24"/>
        </w:rPr>
        <w:t>Rajzos feladat</w:t>
      </w:r>
    </w:p>
    <w:p w:rsidR="00957AF7" w:rsidRDefault="00957AF7" w:rsidP="0002396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BA3133">
        <w:rPr>
          <w:rFonts w:ascii="Times New Roman" w:hAnsi="Times New Roman" w:cs="Times New Roman"/>
          <w:sz w:val="24"/>
          <w:szCs w:val="24"/>
        </w:rPr>
        <w:t xml:space="preserve">Egy ablak rajzába kell megrajzolni emlékeinket. Az ablak egyik felébe egy </w:t>
      </w:r>
      <w:r>
        <w:rPr>
          <w:rFonts w:ascii="Times New Roman" w:hAnsi="Times New Roman" w:cs="Times New Roman"/>
          <w:sz w:val="24"/>
          <w:szCs w:val="24"/>
        </w:rPr>
        <w:t>rossz emlék kerül, a másik felébe egy olyan</w:t>
      </w:r>
      <w:r w:rsidRPr="00BA313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Pr="00BA3133">
        <w:rPr>
          <w:rFonts w:ascii="Times New Roman" w:hAnsi="Times New Roman" w:cs="Times New Roman"/>
          <w:sz w:val="24"/>
          <w:szCs w:val="24"/>
        </w:rPr>
        <w:t>amely feledtetni tudja a rossz emléket.</w:t>
      </w:r>
    </w:p>
    <w:p w:rsidR="00957AF7" w:rsidRDefault="00957AF7" w:rsidP="00023960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pict>
          <v:group id="_x0000_s1026" style="position:absolute;left:0;text-align:left;margin-left:9pt;margin-top:13.1pt;width:436.05pt;height:450.5pt;z-index:-251658240" coordorigin="1597,6097" coordsize="8721,9010" wrapcoords="-37 -36 -37 10710 6580 10890 6580 21600 21637 21600 21637 10710 14797 10315 14797 -36 -37 -3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1597;top:6097;width:5940;height:4450" wrapcoords="-62 -83 -62 21600 21662 21600 21662 -83 -62 -83" stroked="t" strokecolor="blue">
              <v:imagedata r:id="rId5" o:title=""/>
            </v:shape>
            <v:shape id="_x0000_s1028" type="#_x0000_t75" style="position:absolute;left:4297;top:10597;width:6021;height:4510" wrapcoords="-54 -72 -54 21600 21654 21600 21654 -72 -54 -72" stroked="t" strokecolor="blue">
              <v:imagedata r:id="rId6" o:title=""/>
            </v:shape>
            <w10:wrap type="tight"/>
          </v:group>
        </w:pict>
      </w:r>
    </w:p>
    <w:p w:rsidR="00957AF7" w:rsidRDefault="00957AF7" w:rsidP="0002396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57AF7" w:rsidRPr="00647CFD" w:rsidRDefault="00957AF7" w:rsidP="00647CFD"/>
    <w:p w:rsidR="00957AF7" w:rsidRPr="00647CFD" w:rsidRDefault="00957AF7" w:rsidP="00647CFD"/>
    <w:p w:rsidR="00957AF7" w:rsidRPr="00647CFD" w:rsidRDefault="00957AF7" w:rsidP="00647CFD"/>
    <w:p w:rsidR="00957AF7" w:rsidRPr="00647CFD" w:rsidRDefault="00957AF7" w:rsidP="00647CFD"/>
    <w:p w:rsidR="00957AF7" w:rsidRPr="00647CFD" w:rsidRDefault="00957AF7" w:rsidP="00647CFD"/>
    <w:p w:rsidR="00957AF7" w:rsidRPr="00647CFD" w:rsidRDefault="00957AF7" w:rsidP="00647CFD"/>
    <w:p w:rsidR="00957AF7" w:rsidRPr="00647CFD" w:rsidRDefault="00957AF7" w:rsidP="00647CFD"/>
    <w:p w:rsidR="00957AF7" w:rsidRPr="00647CFD" w:rsidRDefault="00957AF7" w:rsidP="00647CFD"/>
    <w:p w:rsidR="00957AF7" w:rsidRPr="00647CFD" w:rsidRDefault="00957AF7" w:rsidP="00647CFD"/>
    <w:p w:rsidR="00957AF7" w:rsidRPr="00647CFD" w:rsidRDefault="00957AF7" w:rsidP="00647CFD"/>
    <w:p w:rsidR="00957AF7" w:rsidRPr="00647CFD" w:rsidRDefault="00957AF7" w:rsidP="00647CFD"/>
    <w:p w:rsidR="00957AF7" w:rsidRPr="00647CFD" w:rsidRDefault="00957AF7" w:rsidP="00647CFD"/>
    <w:p w:rsidR="00957AF7" w:rsidRPr="00647CFD" w:rsidRDefault="00957AF7" w:rsidP="00647CFD"/>
    <w:p w:rsidR="00957AF7" w:rsidRPr="00647CFD" w:rsidRDefault="00957AF7" w:rsidP="00647CFD">
      <w:pPr>
        <w:tabs>
          <w:tab w:val="left" w:pos="2612"/>
        </w:tabs>
      </w:pPr>
      <w:r>
        <w:tab/>
      </w:r>
    </w:p>
    <w:sectPr w:rsidR="00957AF7" w:rsidRPr="00647CFD" w:rsidSect="004429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E06363"/>
    <w:multiLevelType w:val="hybridMultilevel"/>
    <w:tmpl w:val="4E80165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97480"/>
    <w:rsid w:val="00023960"/>
    <w:rsid w:val="000809F5"/>
    <w:rsid w:val="00297480"/>
    <w:rsid w:val="00442948"/>
    <w:rsid w:val="00647CFD"/>
    <w:rsid w:val="00715437"/>
    <w:rsid w:val="00957AF7"/>
    <w:rsid w:val="00A5056E"/>
    <w:rsid w:val="00AA3628"/>
    <w:rsid w:val="00AB6219"/>
    <w:rsid w:val="00BA3133"/>
    <w:rsid w:val="00E226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2948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023960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1</Pages>
  <Words>44</Words>
  <Characters>311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Etika 1</dc:title>
  <dc:subject/>
  <dc:creator>admin</dc:creator>
  <cp:keywords/>
  <dc:description/>
  <cp:lastModifiedBy>Horvath Iren</cp:lastModifiedBy>
  <cp:revision>3</cp:revision>
  <dcterms:created xsi:type="dcterms:W3CDTF">2019-05-22T04:48:00Z</dcterms:created>
  <dcterms:modified xsi:type="dcterms:W3CDTF">2019-05-23T21:53:00Z</dcterms:modified>
</cp:coreProperties>
</file>